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A5D" w:rsidRDefault="004D6A5D" w:rsidP="00C92DD8"/>
    <w:p w:rsidR="00633F30" w:rsidRDefault="00633F30" w:rsidP="00C92DD8"/>
    <w:p w:rsidR="00633F30" w:rsidRDefault="00633F30" w:rsidP="00C92DD8"/>
    <w:p w:rsidR="00633F30" w:rsidRDefault="00633F30" w:rsidP="00C92DD8"/>
    <w:p w:rsidR="00633F30" w:rsidRPr="00B3766E" w:rsidRDefault="00633F30" w:rsidP="00C92DD8"/>
    <w:p w:rsidR="006A3710" w:rsidRPr="00B3766E" w:rsidRDefault="006A3710" w:rsidP="00C92DD8"/>
    <w:p w:rsidR="006A3710" w:rsidRPr="00B3766E" w:rsidRDefault="006A3710" w:rsidP="00C92DD8"/>
    <w:p w:rsidR="006A3710" w:rsidRPr="00B3766E" w:rsidRDefault="006A3710" w:rsidP="00C92DD8"/>
    <w:p w:rsidR="006A3710" w:rsidRPr="00B3766E" w:rsidRDefault="00042B25" w:rsidP="00C92DD8">
      <w:pPr>
        <w:jc w:val="center"/>
      </w:pPr>
      <w:r w:rsidRPr="00B3766E">
        <w:t>Graffiti</w:t>
      </w:r>
    </w:p>
    <w:p w:rsidR="00CB5B41" w:rsidRPr="00B3766E" w:rsidRDefault="00042B25" w:rsidP="00C92DD8">
      <w:pPr>
        <w:jc w:val="center"/>
      </w:pPr>
      <w:r w:rsidRPr="00B3766E">
        <w:t xml:space="preserve">Student’s </w:t>
      </w:r>
      <w:r w:rsidR="00CB5B41" w:rsidRPr="00B3766E">
        <w:t>Name</w:t>
      </w:r>
    </w:p>
    <w:p w:rsidR="00CB5B41" w:rsidRPr="00B3766E" w:rsidRDefault="00CB5B41" w:rsidP="00C92DD8">
      <w:pPr>
        <w:jc w:val="center"/>
      </w:pPr>
      <w:r w:rsidRPr="00B3766E">
        <w:t>Academic Institution</w:t>
      </w:r>
    </w:p>
    <w:p w:rsidR="006A3710" w:rsidRPr="00B3766E" w:rsidRDefault="00042B25" w:rsidP="00C92DD8">
      <w:pPr>
        <w:jc w:val="center"/>
      </w:pPr>
      <w:r w:rsidRPr="00B3766E">
        <w:t>Date</w:t>
      </w:r>
    </w:p>
    <w:p w:rsidR="006A3710" w:rsidRPr="00B3766E" w:rsidRDefault="006A3710" w:rsidP="00C92DD8">
      <w:pPr>
        <w:jc w:val="center"/>
      </w:pPr>
    </w:p>
    <w:p w:rsidR="006A3710" w:rsidRPr="00B3766E" w:rsidRDefault="006A3710" w:rsidP="00C92DD8">
      <w:pPr>
        <w:jc w:val="center"/>
      </w:pPr>
    </w:p>
    <w:p w:rsidR="00CB5B41" w:rsidRPr="00B3766E" w:rsidRDefault="00CB5B41" w:rsidP="00C92DD8">
      <w:pPr>
        <w:jc w:val="center"/>
      </w:pPr>
    </w:p>
    <w:p w:rsidR="00CB5B41" w:rsidRPr="00B3766E" w:rsidRDefault="00CB5B41" w:rsidP="00C92DD8">
      <w:pPr>
        <w:jc w:val="center"/>
      </w:pPr>
    </w:p>
    <w:p w:rsidR="00CB5B41" w:rsidRPr="00B3766E" w:rsidRDefault="00CB5B41" w:rsidP="00C92DD8">
      <w:pPr>
        <w:jc w:val="center"/>
      </w:pPr>
    </w:p>
    <w:p w:rsidR="00CB5B41" w:rsidRPr="00B3766E" w:rsidRDefault="00CB5B41" w:rsidP="00C92DD8">
      <w:r w:rsidRPr="00B3766E">
        <w:tab/>
      </w:r>
    </w:p>
    <w:p w:rsidR="00CB5B41" w:rsidRPr="00B3766E" w:rsidRDefault="00CB5B41" w:rsidP="00C92DD8"/>
    <w:p w:rsidR="00CB5B41" w:rsidRPr="00B3766E" w:rsidRDefault="00CB5B41" w:rsidP="00C92DD8"/>
    <w:p w:rsidR="00CB5B41" w:rsidRPr="00B3766E" w:rsidRDefault="00CB5B41" w:rsidP="00C92DD8"/>
    <w:p w:rsidR="00CB5B41" w:rsidRPr="00B3766E" w:rsidRDefault="00CB5B41" w:rsidP="00C92DD8"/>
    <w:p w:rsidR="00042B25" w:rsidRPr="00B3766E" w:rsidRDefault="00042B25">
      <w:pPr>
        <w:spacing w:line="240" w:lineRule="auto"/>
      </w:pPr>
    </w:p>
    <w:p w:rsidR="00633F30" w:rsidRDefault="00633F30" w:rsidP="0061433E">
      <w:pPr>
        <w:jc w:val="center"/>
        <w:rPr>
          <w:b/>
          <w:bCs/>
        </w:rPr>
      </w:pPr>
    </w:p>
    <w:p w:rsidR="00CB5B41" w:rsidRPr="00633F30" w:rsidRDefault="0061433E" w:rsidP="0061433E">
      <w:pPr>
        <w:jc w:val="center"/>
        <w:rPr>
          <w:bCs/>
        </w:rPr>
      </w:pPr>
      <w:r w:rsidRPr="00633F30">
        <w:rPr>
          <w:bCs/>
        </w:rPr>
        <w:lastRenderedPageBreak/>
        <w:t>Graffiti</w:t>
      </w:r>
    </w:p>
    <w:p w:rsidR="005475CA" w:rsidRDefault="00B73F11" w:rsidP="005475CA">
      <w:pPr>
        <w:jc w:val="center"/>
      </w:pPr>
      <w:r w:rsidRPr="00B3766E">
        <w:t>Is graffiti a form of art or vandalism?</w:t>
      </w:r>
    </w:p>
    <w:p w:rsidR="004D6A5D" w:rsidRPr="00B3766E" w:rsidRDefault="00B73F11" w:rsidP="005475CA">
      <w:pPr>
        <w:ind w:firstLine="720"/>
      </w:pPr>
      <w:r w:rsidRPr="00B3766E">
        <w:t xml:space="preserve"> This is a debate that has existed for </w:t>
      </w:r>
      <w:r w:rsidR="003B3B37" w:rsidRPr="00B3766E">
        <w:t>some time</w:t>
      </w:r>
      <w:r w:rsidR="00A6219C" w:rsidRPr="00B3766E">
        <w:t xml:space="preserve"> now </w:t>
      </w:r>
      <w:r w:rsidR="003B3B37" w:rsidRPr="00B3766E">
        <w:t>as society tries to define</w:t>
      </w:r>
      <w:r w:rsidR="00E56BAD" w:rsidRPr="00B3766E">
        <w:t xml:space="preserve"> and understand</w:t>
      </w:r>
      <w:r w:rsidR="003B3B37" w:rsidRPr="00B3766E">
        <w:t xml:space="preserve"> graffiti as</w:t>
      </w:r>
      <w:r w:rsidR="00E56BAD" w:rsidRPr="00B3766E">
        <w:t xml:space="preserve"> either</w:t>
      </w:r>
      <w:r w:rsidR="003B3B37" w:rsidRPr="00B3766E">
        <w:t xml:space="preserve"> a form of art or act of vandalism</w:t>
      </w:r>
      <w:r w:rsidR="00E56BAD" w:rsidRPr="00B3766E">
        <w:t>.</w:t>
      </w:r>
      <w:r w:rsidR="00320F15" w:rsidRPr="00B3766E">
        <w:t xml:space="preserve"> People are often faced with uncertainty whenever the controversial issue of graffiti arises. </w:t>
      </w:r>
      <w:r w:rsidR="00810CC5" w:rsidRPr="00B3766E">
        <w:t xml:space="preserve">Although graffiti has been in existence for a long time and is practiced worldwide, </w:t>
      </w:r>
      <w:r w:rsidR="00FA17EF" w:rsidRPr="00B3766E">
        <w:t>it is still unclear to many people whether it is an art or an act of vandalism. Some people po</w:t>
      </w:r>
      <w:r w:rsidR="005475CA">
        <w:t>rtray it as a destructive activity</w:t>
      </w:r>
      <w:r w:rsidR="00FA17EF" w:rsidRPr="00B3766E">
        <w:t xml:space="preserve"> while others regard it as a form of self-expression. </w:t>
      </w:r>
      <w:r w:rsidR="005A3D16" w:rsidRPr="00B3766E">
        <w:t xml:space="preserve">Although many questions can be raised on the graffiti movement, the main concern is whether it is an art or a crime. </w:t>
      </w:r>
      <w:r w:rsidR="00F555C5" w:rsidRPr="00B3766E">
        <w:t>The answer to th</w:t>
      </w:r>
      <w:r w:rsidR="00B3766E">
        <w:t>is</w:t>
      </w:r>
      <w:r w:rsidR="00F555C5" w:rsidRPr="00B3766E">
        <w:t xml:space="preserve"> question lies </w:t>
      </w:r>
      <w:r w:rsidR="00B3766E">
        <w:t>i</w:t>
      </w:r>
      <w:r w:rsidR="00F555C5" w:rsidRPr="00B3766E">
        <w:t>n people’s perspective and on the</w:t>
      </w:r>
      <w:r w:rsidR="004E01F0" w:rsidRPr="00B3766E">
        <w:t xml:space="preserve"> expression “beauty lies </w:t>
      </w:r>
      <w:r w:rsidR="00B3766E">
        <w:t>i</w:t>
      </w:r>
      <w:r w:rsidR="004E01F0" w:rsidRPr="00B3766E">
        <w:t xml:space="preserve">n the eyes of the beholder.” </w:t>
      </w:r>
      <w:r w:rsidR="00B36807" w:rsidRPr="00B3766E">
        <w:rPr>
          <w:color w:val="222222"/>
          <w:shd w:val="clear" w:color="auto" w:fill="FFFFFF"/>
        </w:rPr>
        <w:t>Brenner (2019)</w:t>
      </w:r>
      <w:r w:rsidR="009D1416" w:rsidRPr="00B3766E">
        <w:t xml:space="preserve"> defines graffiti as </w:t>
      </w:r>
      <w:r w:rsidR="00C6713F" w:rsidRPr="00B3766E">
        <w:t>an application of human creative imagination and skill to express one’s emotions.</w:t>
      </w:r>
      <w:r w:rsidR="00F02ED9" w:rsidRPr="00B3766E">
        <w:t xml:space="preserve"> It depicts a contemporary sub-cultured art through its attractiveness and versatility. </w:t>
      </w:r>
      <w:r w:rsidR="00543B26" w:rsidRPr="00B3766E">
        <w:t xml:space="preserve">Graffiti can be used to voice social change, and express community desires. </w:t>
      </w:r>
    </w:p>
    <w:p w:rsidR="00543B26" w:rsidRPr="00B3766E" w:rsidRDefault="00543B26" w:rsidP="00C92DD8">
      <w:r w:rsidRPr="00B3766E">
        <w:tab/>
        <w:t xml:space="preserve">In many </w:t>
      </w:r>
      <w:r w:rsidR="00ED62BC" w:rsidRPr="00B3766E">
        <w:t>places</w:t>
      </w:r>
      <w:r w:rsidRPr="00B3766E">
        <w:t xml:space="preserve"> around the world, graffiti is </w:t>
      </w:r>
      <w:r w:rsidR="00B3766E">
        <w:t xml:space="preserve">associated with </w:t>
      </w:r>
      <w:r w:rsidRPr="00B3766E">
        <w:t>decay and linked to communities that are out of control</w:t>
      </w:r>
      <w:r w:rsidR="00B3766E">
        <w:t>;</w:t>
      </w:r>
      <w:r w:rsidRPr="00B3766E">
        <w:t xml:space="preserve"> therefore</w:t>
      </w:r>
      <w:r w:rsidR="00B3766E">
        <w:t>,</w:t>
      </w:r>
      <w:r w:rsidRPr="00B3766E">
        <w:t xml:space="preserve"> it is </w:t>
      </w:r>
      <w:r w:rsidR="002C3222" w:rsidRPr="00B3766E">
        <w:t>outlawed</w:t>
      </w:r>
      <w:r w:rsidR="002C3222">
        <w:t>,</w:t>
      </w:r>
      <w:r w:rsidR="002C3222" w:rsidRPr="00B3766E">
        <w:t xml:space="preserve"> and</w:t>
      </w:r>
      <w:r w:rsidR="009C18F8" w:rsidRPr="00B3766E">
        <w:t>, in some cities, it</w:t>
      </w:r>
      <w:r w:rsidR="00C03F87" w:rsidRPr="00B3766E">
        <w:t xml:space="preserve"> is legal but within limits that are set thus valuing it as a form of expression. </w:t>
      </w:r>
      <w:r w:rsidR="00AB74ED" w:rsidRPr="00B3766E">
        <w:t>Street art</w:t>
      </w:r>
      <w:r w:rsidR="00B3766E">
        <w:t>,</w:t>
      </w:r>
      <w:r w:rsidR="00AB74ED" w:rsidRPr="00B3766E">
        <w:t xml:space="preserve"> which is associated with graffiti</w:t>
      </w:r>
      <w:r w:rsidR="00B3766E">
        <w:t>,</w:t>
      </w:r>
      <w:r w:rsidR="00AB74ED" w:rsidRPr="00B3766E">
        <w:t xml:space="preserve"> has gained a firmer place in society. </w:t>
      </w:r>
      <w:r w:rsidR="001C7045" w:rsidRPr="00B3766E">
        <w:t xml:space="preserve">Many cities in the United States of America and the world </w:t>
      </w:r>
      <w:r w:rsidR="009366B7" w:rsidRPr="00B3766E">
        <w:t>regard graffiti as dirty; for instance, the city of San Antonio created an anti-graffiti campaign where they consider graffiti to be ugly.</w:t>
      </w:r>
      <w:r w:rsidR="005A3ABE" w:rsidRPr="00B3766E">
        <w:t xml:space="preserve"> However, Banksy argues that graffiti artwork is irresponsible, ugly and childish when it is inappropriately done. He states that graffiti represents society’s feelings</w:t>
      </w:r>
      <w:r w:rsidR="00B3766E">
        <w:t>;</w:t>
      </w:r>
      <w:r w:rsidR="005A3ABE" w:rsidRPr="00B3766E">
        <w:t xml:space="preserve"> therefore</w:t>
      </w:r>
      <w:r w:rsidR="00B3766E">
        <w:t>,</w:t>
      </w:r>
      <w:r w:rsidR="005475CA">
        <w:t xml:space="preserve"> people should use it</w:t>
      </w:r>
      <w:r w:rsidR="005A3ABE" w:rsidRPr="00B3766E">
        <w:t xml:space="preserve"> more often to express themselves. Banksy uses his art to engage his audience </w:t>
      </w:r>
      <w:r w:rsidR="00B3766E">
        <w:t>o</w:t>
      </w:r>
      <w:r w:rsidR="005A3ABE" w:rsidRPr="00B3766E">
        <w:t xml:space="preserve">n a deeper level. Such attitudes from the local government people’s view of graffiti artwork. </w:t>
      </w:r>
      <w:r w:rsidR="007D48C5" w:rsidRPr="00B3766E">
        <w:t>It sparked a negative outlook</w:t>
      </w:r>
      <w:r w:rsidR="00B3766E">
        <w:t xml:space="preserve">, </w:t>
      </w:r>
      <w:r w:rsidR="002C3222">
        <w:t>therefore,</w:t>
      </w:r>
      <w:r w:rsidR="002C3222" w:rsidRPr="00B3766E">
        <w:t xml:space="preserve"> </w:t>
      </w:r>
      <w:r w:rsidR="002C3222" w:rsidRPr="00B3766E">
        <w:lastRenderedPageBreak/>
        <w:t>diminishing</w:t>
      </w:r>
      <w:r w:rsidR="007D48C5" w:rsidRPr="00B3766E">
        <w:t xml:space="preserve"> its artistic value. </w:t>
      </w:r>
      <w:r w:rsidR="003D0BE5" w:rsidRPr="00B3766E">
        <w:t xml:space="preserve">Such </w:t>
      </w:r>
      <w:r w:rsidR="00B3766E">
        <w:t xml:space="preserve">a </w:t>
      </w:r>
      <w:r w:rsidR="003D0BE5" w:rsidRPr="00B3766E">
        <w:t xml:space="preserve">negative outlook of the craft has resulted in a decline in the movement. </w:t>
      </w:r>
      <w:r w:rsidR="009C18F8" w:rsidRPr="00B3766E">
        <w:t>Interest in graffiti art as an expression takes a broader perspective</w:t>
      </w:r>
      <w:r w:rsidR="002D4F0A" w:rsidRPr="00B3766E">
        <w:t xml:space="preserve">, and the works take </w:t>
      </w:r>
      <w:r w:rsidR="00015012" w:rsidRPr="00B3766E">
        <w:t xml:space="preserve">different shapes from simple and basic tags of identity to expressions of politics and protest, to beautiful scenes. </w:t>
      </w:r>
      <w:r w:rsidR="00AC4E18" w:rsidRPr="00B3766E">
        <w:t xml:space="preserve">For instance, graffiti Banksy uses his murals to express himself and trigger thinking about life and what is going on around the world. </w:t>
      </w:r>
      <w:r w:rsidR="004237F4" w:rsidRPr="00B3766E">
        <w:t xml:space="preserve">Banksy’s artwork provokes the audience through </w:t>
      </w:r>
      <w:r w:rsidR="00B3766E">
        <w:t xml:space="preserve">the </w:t>
      </w:r>
      <w:r w:rsidR="004237F4" w:rsidRPr="00B3766E">
        <w:t>expression of various social practices</w:t>
      </w:r>
      <w:r w:rsidR="00B3766E">
        <w:t>, therefore,</w:t>
      </w:r>
      <w:r w:rsidR="004237F4" w:rsidRPr="00B3766E">
        <w:t xml:space="preserve"> helping his audience to </w:t>
      </w:r>
      <w:r w:rsidR="00B77005" w:rsidRPr="00B3766E">
        <w:t>reflect and</w:t>
      </w:r>
      <w:r w:rsidR="004237F4" w:rsidRPr="00B3766E">
        <w:t xml:space="preserve"> confront </w:t>
      </w:r>
      <w:r w:rsidR="00B3766E">
        <w:t>specific</w:t>
      </w:r>
      <w:r w:rsidR="004237F4" w:rsidRPr="00B3766E">
        <w:t xml:space="preserve"> issues in society together. </w:t>
      </w:r>
      <w:r w:rsidR="00221301" w:rsidRPr="00B3766E">
        <w:t>The underlying message of graffiti c</w:t>
      </w:r>
      <w:r w:rsidR="006B0843" w:rsidRPr="00B3766E">
        <w:t xml:space="preserve">an result </w:t>
      </w:r>
      <w:r w:rsidR="002C3222">
        <w:t>in the</w:t>
      </w:r>
      <w:r w:rsidR="00B3766E">
        <w:t xml:space="preserve"> </w:t>
      </w:r>
      <w:r w:rsidR="006B0843" w:rsidRPr="00B3766E">
        <w:t xml:space="preserve">active involvement of artwork in the community. </w:t>
      </w:r>
    </w:p>
    <w:p w:rsidR="00C6713F" w:rsidRPr="00B3766E" w:rsidRDefault="0081241D" w:rsidP="00C92DD8">
      <w:r w:rsidRPr="00B3766E">
        <w:tab/>
        <w:t>Many people consider graffiti and street art as a crime because they don’t understand what it means</w:t>
      </w:r>
      <w:r w:rsidR="00B3766E">
        <w:t>,</w:t>
      </w:r>
      <w:r w:rsidRPr="00B3766E">
        <w:t xml:space="preserve"> and</w:t>
      </w:r>
      <w:r w:rsidR="005475CA">
        <w:t xml:space="preserve"> what</w:t>
      </w:r>
      <w:r w:rsidRPr="00B3766E">
        <w:t xml:space="preserve"> it is about. They also often </w:t>
      </w:r>
      <w:r w:rsidR="00B3766E">
        <w:t>find</w:t>
      </w:r>
      <w:r w:rsidRPr="00B3766E">
        <w:t xml:space="preserve"> it a waste of resources because it is</w:t>
      </w:r>
      <w:r w:rsidR="005475CA">
        <w:t xml:space="preserve"> </w:t>
      </w:r>
      <w:r w:rsidR="0034252A" w:rsidRPr="00B3766E">
        <w:t>expensive and</w:t>
      </w:r>
      <w:r w:rsidRPr="00B3766E">
        <w:t xml:space="preserve"> </w:t>
      </w:r>
      <w:r w:rsidR="002C3222" w:rsidRPr="00B3766E">
        <w:t>last</w:t>
      </w:r>
      <w:r w:rsidRPr="00B3766E">
        <w:t xml:space="preserve"> for a long time</w:t>
      </w:r>
      <w:r w:rsidR="00B3766E">
        <w:t>;</w:t>
      </w:r>
      <w:r w:rsidRPr="00B3766E">
        <w:t xml:space="preserve"> therefore</w:t>
      </w:r>
      <w:r w:rsidR="00B3766E">
        <w:t>,</w:t>
      </w:r>
      <w:r w:rsidRPr="00B3766E">
        <w:t xml:space="preserve"> i</w:t>
      </w:r>
      <w:r w:rsidR="00B3766E">
        <w:t>t is costly to repair</w:t>
      </w:r>
      <w:r w:rsidR="00C14E41" w:rsidRPr="00B3766E">
        <w:t xml:space="preserve">. </w:t>
      </w:r>
      <w:r w:rsidR="0034252A" w:rsidRPr="00B3766E">
        <w:t>It is not a crime because it is an art that expresses people’s emotions</w:t>
      </w:r>
      <w:r w:rsidR="0019136C" w:rsidRPr="00B3766E">
        <w:t xml:space="preserve">, situations, opposition to the laws, the government, or just what they are thinking. </w:t>
      </w:r>
      <w:r w:rsidR="009A632C" w:rsidRPr="00B3766E">
        <w:t>Graffiti does not necessarily mean crime in society but can be used to fight against ills</w:t>
      </w:r>
      <w:r w:rsidR="00B3766E">
        <w:t>,</w:t>
      </w:r>
      <w:r w:rsidR="009A632C" w:rsidRPr="00B3766E">
        <w:t xml:space="preserve"> such as drug use in </w:t>
      </w:r>
      <w:r w:rsidR="00B3766E">
        <w:t>the communi</w:t>
      </w:r>
      <w:r w:rsidR="009A632C" w:rsidRPr="00B3766E">
        <w:t>ty</w:t>
      </w:r>
      <w:r w:rsidR="004355CA" w:rsidRPr="00B3766E">
        <w:t xml:space="preserve"> (</w:t>
      </w:r>
      <w:r w:rsidR="004355CA" w:rsidRPr="00B3766E">
        <w:rPr>
          <w:color w:val="222222"/>
          <w:shd w:val="clear" w:color="auto" w:fill="FFFFFF"/>
        </w:rPr>
        <w:t>Schacter, 2016)</w:t>
      </w:r>
      <w:r w:rsidR="009A632C" w:rsidRPr="00B3766E">
        <w:t xml:space="preserve">. For instance, it is better for youth to spend their time painting and </w:t>
      </w:r>
      <w:r w:rsidR="005475CA">
        <w:t xml:space="preserve"> creating</w:t>
      </w:r>
      <w:r w:rsidR="009A632C" w:rsidRPr="00B3766E">
        <w:t xml:space="preserve"> art rather than taking drugs. </w:t>
      </w:r>
      <w:r w:rsidR="00BC17AD" w:rsidRPr="00B3766E">
        <w:t>Art</w:t>
      </w:r>
      <w:r w:rsidR="00B3766E">
        <w:t>work</w:t>
      </w:r>
      <w:r w:rsidR="00BC17AD" w:rsidRPr="00B3766E">
        <w:t xml:space="preserve"> can be used to distract people</w:t>
      </w:r>
      <w:r w:rsidR="00B3766E">
        <w:t>,</w:t>
      </w:r>
      <w:r w:rsidR="00BC17AD" w:rsidRPr="00B3766E">
        <w:t xml:space="preserve"> especially the youth from taking drugs. </w:t>
      </w:r>
      <w:r w:rsidR="00AD580B" w:rsidRPr="00B3766E">
        <w:t xml:space="preserve">Graffiti is also is used in garnishing </w:t>
      </w:r>
      <w:r w:rsidR="002C3222" w:rsidRPr="00B3766E">
        <w:t>cities. Graffiti</w:t>
      </w:r>
      <w:r w:rsidR="00B77005" w:rsidRPr="00B3766E">
        <w:t xml:space="preserve"> was once a flourishing art movement that has is experiencing a decline due to the negative shadow of people and governments in cities around the world</w:t>
      </w:r>
      <w:r w:rsidR="00B3766E" w:rsidRPr="00B3766E">
        <w:t xml:space="preserve"> (</w:t>
      </w:r>
      <w:r w:rsidR="00B3766E" w:rsidRPr="00B3766E">
        <w:rPr>
          <w:color w:val="222222"/>
          <w:shd w:val="clear" w:color="auto" w:fill="FFFFFF"/>
        </w:rPr>
        <w:t>Evans, 2016)</w:t>
      </w:r>
      <w:r w:rsidR="00B77005" w:rsidRPr="00B3766E">
        <w:t>.</w:t>
      </w:r>
    </w:p>
    <w:p w:rsidR="00C6713F" w:rsidRPr="00B3766E" w:rsidRDefault="00C6713F" w:rsidP="00C92DD8">
      <w:r w:rsidRPr="00B3766E">
        <w:tab/>
        <w:t>Whereas graffiti is considered as an art to some people, others regard it as</w:t>
      </w:r>
      <w:r w:rsidR="000F0E8E" w:rsidRPr="00B3766E">
        <w:t xml:space="preserve"> an act of</w:t>
      </w:r>
      <w:r w:rsidRPr="00B3766E">
        <w:t xml:space="preserve"> vandalism</w:t>
      </w:r>
      <w:r w:rsidR="000F0E8E" w:rsidRPr="00B3766E">
        <w:t xml:space="preserve"> due to its</w:t>
      </w:r>
      <w:r w:rsidRPr="00B3766E">
        <w:t xml:space="preserve"> destructive, repulsive, </w:t>
      </w:r>
      <w:r w:rsidR="000F0E8E" w:rsidRPr="00B3766E">
        <w:t xml:space="preserve">and </w:t>
      </w:r>
      <w:r w:rsidRPr="00B3766E">
        <w:t xml:space="preserve">chaotic </w:t>
      </w:r>
      <w:r w:rsidR="000F0E8E" w:rsidRPr="00B3766E">
        <w:t>nature</w:t>
      </w:r>
      <w:r w:rsidRPr="00B3766E">
        <w:t xml:space="preserve">. Many graffiti artists often make drawings without </w:t>
      </w:r>
      <w:r w:rsidR="006C163A" w:rsidRPr="00B3766E">
        <w:t xml:space="preserve">the </w:t>
      </w:r>
      <w:r w:rsidRPr="00B3766E">
        <w:t>property owners</w:t>
      </w:r>
      <w:r w:rsidR="006C163A" w:rsidRPr="00B3766E">
        <w:t>’ consent</w:t>
      </w:r>
      <w:r w:rsidRPr="00B3766E">
        <w:t>. Some graffiti contains images, words</w:t>
      </w:r>
      <w:r w:rsidR="00B3766E">
        <w:t>,</w:t>
      </w:r>
      <w:r w:rsidRPr="00B3766E">
        <w:t xml:space="preserve"> and representations </w:t>
      </w:r>
      <w:r w:rsidR="00CA54D2" w:rsidRPr="00B3766E">
        <w:t xml:space="preserve">with </w:t>
      </w:r>
      <w:r w:rsidRPr="00B3766E">
        <w:t>offensive ideologies.</w:t>
      </w:r>
      <w:r w:rsidR="00723D78" w:rsidRPr="00B3766E">
        <w:t xml:space="preserve"> Often people and groups use graffiti t</w:t>
      </w:r>
      <w:r w:rsidR="00966FCF" w:rsidRPr="00B3766E">
        <w:t>o spread messages of hatred, slurs</w:t>
      </w:r>
      <w:r w:rsidR="00F02210" w:rsidRPr="00B3766E">
        <w:t xml:space="preserve">, </w:t>
      </w:r>
      <w:r w:rsidR="003662C3" w:rsidRPr="00B3766E">
        <w:t>obscene</w:t>
      </w:r>
      <w:r w:rsidR="00F02210" w:rsidRPr="00B3766E">
        <w:t xml:space="preserve"> content and messages that cause disunity among people</w:t>
      </w:r>
      <w:r w:rsidR="00E3135D" w:rsidRPr="00B3766E">
        <w:t xml:space="preserve">. </w:t>
      </w:r>
      <w:r w:rsidR="00B3766E">
        <w:t>T</w:t>
      </w:r>
      <w:r w:rsidR="00E3135D" w:rsidRPr="00B3766E">
        <w:t xml:space="preserve">his </w:t>
      </w:r>
      <w:r w:rsidR="00E3135D" w:rsidRPr="00B3766E">
        <w:lastRenderedPageBreak/>
        <w:t>disunity can cause security issues</w:t>
      </w:r>
      <w:r w:rsidR="00B3766E">
        <w:t>,</w:t>
      </w:r>
      <w:r w:rsidR="00E3135D" w:rsidRPr="00B3766E">
        <w:t xml:space="preserve"> which can end use affecting the normal societal operation.</w:t>
      </w:r>
      <w:r w:rsidR="001B1B0C" w:rsidRPr="00B3766E">
        <w:t xml:space="preserve"> For instance, </w:t>
      </w:r>
      <w:r w:rsidR="009E126B" w:rsidRPr="00B3766E">
        <w:t xml:space="preserve">graffiti display racist words and display symbols of oppression and hatred. </w:t>
      </w:r>
      <w:r w:rsidR="008E008D" w:rsidRPr="00B3766E">
        <w:t xml:space="preserve">Some of the ideologies that are expressed in graffiti are </w:t>
      </w:r>
      <w:r w:rsidR="00C45A78" w:rsidRPr="00B3766E">
        <w:t xml:space="preserve">offensive and vulgar. Whereas some graffiti express love, others describe lustful emotions or actions that are contrary to family </w:t>
      </w:r>
      <w:r w:rsidR="002C3222" w:rsidRPr="00B3766E">
        <w:t>values. There</w:t>
      </w:r>
      <w:r w:rsidR="00FC193C" w:rsidRPr="00B3766E">
        <w:t xml:space="preserve"> are other outlets that people can use to express their feelings without destructive effects</w:t>
      </w:r>
      <w:r w:rsidR="00B3766E">
        <w:t>;</w:t>
      </w:r>
      <w:r w:rsidR="00FC193C" w:rsidRPr="00B3766E">
        <w:t xml:space="preserve"> </w:t>
      </w:r>
      <w:r w:rsidR="002C3222" w:rsidRPr="00B3766E">
        <w:t>therefore</w:t>
      </w:r>
      <w:r w:rsidR="002C3222">
        <w:t>,</w:t>
      </w:r>
      <w:r w:rsidR="002C3222" w:rsidRPr="00B3766E">
        <w:t xml:space="preserve"> these</w:t>
      </w:r>
      <w:r w:rsidR="00C966B6" w:rsidRPr="00B3766E">
        <w:t xml:space="preserve"> destructive forms of art should not be allowed in </w:t>
      </w:r>
      <w:r w:rsidR="002C3222" w:rsidRPr="00B3766E">
        <w:t>society. It</w:t>
      </w:r>
      <w:r w:rsidR="003B06B8" w:rsidRPr="00B3766E">
        <w:t xml:space="preserve"> disrupts and changes the urban space in various ways. It </w:t>
      </w:r>
      <w:r w:rsidR="003A4B8C" w:rsidRPr="00B3766E">
        <w:t>interrupts</w:t>
      </w:r>
      <w:r w:rsidR="003B06B8" w:rsidRPr="00B3766E">
        <w:t xml:space="preserve"> the planned nature of cities especially the hyper planned city spaces. </w:t>
      </w:r>
      <w:r w:rsidR="00B4536F" w:rsidRPr="00B3766E">
        <w:t xml:space="preserve">Graffiti impedes the normative ways of living in cities. </w:t>
      </w:r>
      <w:r w:rsidR="00214CDD" w:rsidRPr="00B3766E">
        <w:t>In some cities in the United States, creating graffiti is illegal because of its influence on the communities. For instance, some gangs use graffiti to mark their territories such as the case with gangs in Los Angeles.</w:t>
      </w:r>
      <w:r w:rsidR="00E21306" w:rsidRPr="00B3766E">
        <w:t xml:space="preserve"> Gangs </w:t>
      </w:r>
      <w:r w:rsidR="00B3766E">
        <w:t xml:space="preserve">groups </w:t>
      </w:r>
      <w:r w:rsidR="00E21306" w:rsidRPr="00B3766E">
        <w:t>often use graffiti to identify themselves</w:t>
      </w:r>
      <w:r w:rsidR="00B3766E">
        <w:t>,</w:t>
      </w:r>
      <w:r w:rsidR="00E21306" w:rsidRPr="00B3766E">
        <w:t xml:space="preserve"> therefore, resulting in security issues in these areas. </w:t>
      </w:r>
    </w:p>
    <w:p w:rsidR="000D43EA" w:rsidRPr="00B3766E" w:rsidRDefault="00EC61BA" w:rsidP="00C92DD8">
      <w:r w:rsidRPr="00B3766E">
        <w:tab/>
      </w:r>
      <w:r w:rsidR="00B67E39" w:rsidRPr="00B3766E">
        <w:t xml:space="preserve">Although the artists may consider it an art, it creates an unattractive atmosphere. There are various ways in which people can express and communicate their grievances in artistic </w:t>
      </w:r>
      <w:r w:rsidR="00B3766E">
        <w:t>style</w:t>
      </w:r>
      <w:r w:rsidR="00B67E39" w:rsidRPr="00B3766E">
        <w:t>s</w:t>
      </w:r>
      <w:r w:rsidR="00B3766E">
        <w:t>,</w:t>
      </w:r>
      <w:r w:rsidR="00B67E39" w:rsidRPr="00B3766E">
        <w:t xml:space="preserve"> for instance</w:t>
      </w:r>
      <w:r w:rsidR="00B3766E">
        <w:t>,</w:t>
      </w:r>
      <w:r w:rsidR="00B67E39" w:rsidRPr="00B3766E">
        <w:t xml:space="preserve"> by painting on canvasses and framing them</w:t>
      </w:r>
      <w:r w:rsidR="00A207E9" w:rsidRPr="00B3766E">
        <w:t xml:space="preserve">. </w:t>
      </w:r>
      <w:r w:rsidR="004A5B4E" w:rsidRPr="00B3766E">
        <w:t>In comparison with government</w:t>
      </w:r>
      <w:r w:rsidR="00B3766E">
        <w:t>-</w:t>
      </w:r>
      <w:r w:rsidR="004A5B4E" w:rsidRPr="00B3766E">
        <w:t xml:space="preserve">commissioned art, graffiti is disruptive. </w:t>
      </w:r>
      <w:r w:rsidR="001D4617" w:rsidRPr="00B3766E">
        <w:t xml:space="preserve">For </w:t>
      </w:r>
      <w:r w:rsidR="00B3766E">
        <w:t>exampl</w:t>
      </w:r>
      <w:r w:rsidR="001D4617" w:rsidRPr="00B3766E">
        <w:t>e, Michael Fay spray</w:t>
      </w:r>
      <w:r w:rsidR="00B3766E">
        <w:t>-</w:t>
      </w:r>
      <w:r w:rsidR="001D4617" w:rsidRPr="00B3766E">
        <w:t>painted cars</w:t>
      </w:r>
      <w:r w:rsidR="00B3766E">
        <w:t>,</w:t>
      </w:r>
      <w:r w:rsidR="00DA0C27" w:rsidRPr="00B3766E">
        <w:t xml:space="preserve"> switched license plates</w:t>
      </w:r>
      <w:r w:rsidR="00B3766E">
        <w:t>,</w:t>
      </w:r>
      <w:r w:rsidR="00DA0C27" w:rsidRPr="00B3766E">
        <w:t xml:space="preserve"> and stole signs in Singapore in 1994. In an incident that gained international media attention, Michael was sentenced to </w:t>
      </w:r>
      <w:r w:rsidR="00BF4E8E" w:rsidRPr="00B3766E">
        <w:t xml:space="preserve">flogging as a consequence </w:t>
      </w:r>
      <w:r w:rsidR="00B3766E">
        <w:t>of</w:t>
      </w:r>
      <w:r w:rsidR="00BF4E8E" w:rsidRPr="00B3766E">
        <w:t xml:space="preserve"> graffiti and vandalism.</w:t>
      </w:r>
      <w:r w:rsidR="00603FCE" w:rsidRPr="00B3766E">
        <w:t xml:space="preserve"> Due to the legal consequences attached to graffiti most artists</w:t>
      </w:r>
      <w:r w:rsidR="00B3766E">
        <w:t>,</w:t>
      </w:r>
      <w:r w:rsidR="00603FCE" w:rsidRPr="00B3766E">
        <w:t xml:space="preserve"> </w:t>
      </w:r>
      <w:r w:rsidR="002C3222" w:rsidRPr="00B3766E">
        <w:t>therefore</w:t>
      </w:r>
      <w:r w:rsidR="002C3222">
        <w:t>,</w:t>
      </w:r>
      <w:r w:rsidR="002C3222" w:rsidRPr="00B3766E">
        <w:t xml:space="preserve"> often</w:t>
      </w:r>
      <w:r w:rsidR="004A5B4E" w:rsidRPr="00B3766E">
        <w:t xml:space="preserve"> use pseudonyms </w:t>
      </w:r>
      <w:r w:rsidR="00B3766E">
        <w:t xml:space="preserve">to </w:t>
      </w:r>
      <w:r w:rsidR="00603FCE" w:rsidRPr="00B3766E">
        <w:t>av</w:t>
      </w:r>
      <w:r w:rsidR="004A5B4E" w:rsidRPr="00B3766E">
        <w:t xml:space="preserve">oid </w:t>
      </w:r>
      <w:r w:rsidR="00603FCE" w:rsidRPr="00B3766E">
        <w:t>these punishment</w:t>
      </w:r>
      <w:r w:rsidR="00B3766E">
        <w:t>s</w:t>
      </w:r>
      <w:r w:rsidR="007B0C6F" w:rsidRPr="00B3766E">
        <w:t>(</w:t>
      </w:r>
      <w:r w:rsidR="00296BD8" w:rsidRPr="00B3766E">
        <w:rPr>
          <w:color w:val="000000"/>
          <w:shd w:val="clear" w:color="auto" w:fill="FFFFFF"/>
        </w:rPr>
        <w:t>Burach, Burns &amp; Watkins, 2019</w:t>
      </w:r>
      <w:r w:rsidR="007B0C6F" w:rsidRPr="00B3766E">
        <w:t>).</w:t>
      </w:r>
      <w:r w:rsidR="001A388D" w:rsidRPr="00B3766E">
        <w:t xml:space="preserve"> Cities often operate on a budget </w:t>
      </w:r>
      <w:r w:rsidR="004A42AB" w:rsidRPr="00B3766E">
        <w:t>and</w:t>
      </w:r>
      <w:r w:rsidR="001A388D" w:rsidRPr="00B3766E">
        <w:t xml:space="preserve"> lack</w:t>
      </w:r>
      <w:r w:rsidR="004A42AB" w:rsidRPr="00B3766E">
        <w:t xml:space="preserve"> adequate </w:t>
      </w:r>
      <w:r w:rsidR="002C3222" w:rsidRPr="00B3766E">
        <w:t>resources for</w:t>
      </w:r>
      <w:r w:rsidR="00E2660D" w:rsidRPr="00B3766E">
        <w:t xml:space="preserve"> </w:t>
      </w:r>
      <w:r w:rsidR="001A388D" w:rsidRPr="00B3766E">
        <w:t xml:space="preserve">repairs of damages and vandalism that has been caused due to </w:t>
      </w:r>
      <w:r w:rsidR="002C3222" w:rsidRPr="00B3766E">
        <w:t>graffiti. Therefore</w:t>
      </w:r>
      <w:r w:rsidR="00EA18A7" w:rsidRPr="00B3766E">
        <w:t xml:space="preserve">, graffiti painted on public places </w:t>
      </w:r>
      <w:r w:rsidR="00B3766E">
        <w:t>that</w:t>
      </w:r>
      <w:r w:rsidR="00EA18A7" w:rsidRPr="00B3766E">
        <w:t xml:space="preserve"> are left for </w:t>
      </w:r>
      <w:r w:rsidR="00B3766E">
        <w:t>more extended</w:t>
      </w:r>
      <w:r w:rsidR="00EA18A7" w:rsidRPr="00B3766E">
        <w:t xml:space="preserve"> periods</w:t>
      </w:r>
      <w:r w:rsidR="00B3766E">
        <w:t>,</w:t>
      </w:r>
      <w:r w:rsidR="00EA18A7" w:rsidRPr="00B3766E">
        <w:t xml:space="preserve"> which </w:t>
      </w:r>
      <w:r w:rsidR="00EA18A7" w:rsidRPr="00B3766E">
        <w:lastRenderedPageBreak/>
        <w:t>may affect the communities in the area</w:t>
      </w:r>
      <w:r w:rsidR="00B3766E">
        <w:t>,</w:t>
      </w:r>
      <w:r w:rsidR="00EA18A7" w:rsidRPr="00B3766E">
        <w:t xml:space="preserve"> especially if the drawings are representations of ideas that are against the values of the community.</w:t>
      </w:r>
    </w:p>
    <w:p w:rsidR="00296BD8" w:rsidRPr="00B3766E" w:rsidRDefault="000D43EA" w:rsidP="00C92DD8">
      <w:r w:rsidRPr="00B3766E">
        <w:tab/>
        <w:t>Throughout history, different styles of graffiti have been created. These graffiti style types include murals and tagging. Graffiti can be regarded as art when they are performed within the confines of the law</w:t>
      </w:r>
      <w:r w:rsidR="00B3766E">
        <w:t>,</w:t>
      </w:r>
      <w:r w:rsidRPr="00B3766E">
        <w:t xml:space="preserve"> and due process is followed. For instance, </w:t>
      </w:r>
      <w:r w:rsidR="00D52447" w:rsidRPr="00B3766E">
        <w:t>acquiring consent from property owners before painting graffiti</w:t>
      </w:r>
      <w:r w:rsidR="00721C30" w:rsidRPr="00B3766E">
        <w:t xml:space="preserve"> and </w:t>
      </w:r>
      <w:r w:rsidR="00E136D8" w:rsidRPr="00B3766E">
        <w:t>spray-painting</w:t>
      </w:r>
      <w:r w:rsidR="00721C30" w:rsidRPr="00B3766E">
        <w:t xml:space="preserve"> regions within cities that have been designated</w:t>
      </w:r>
      <w:r w:rsidR="005708D2" w:rsidRPr="00B3766E">
        <w:t xml:space="preserve">. However, when graffiti artists are tagging, it can be considered as vandalism. </w:t>
      </w:r>
      <w:r w:rsidR="0077300A" w:rsidRPr="00B3766E">
        <w:t xml:space="preserve">Graffiti is a </w:t>
      </w:r>
      <w:r w:rsidR="00296BD8" w:rsidRPr="00B3766E">
        <w:t>fast-growing</w:t>
      </w:r>
      <w:r w:rsidR="0077300A" w:rsidRPr="00B3766E">
        <w:t xml:space="preserve"> art that can be used to inspire future generations. In my view, graffiti gives streets and cities vibrancy, color</w:t>
      </w:r>
      <w:r w:rsidR="00B3766E">
        <w:t>,</w:t>
      </w:r>
      <w:r w:rsidR="0077300A" w:rsidRPr="00B3766E">
        <w:t xml:space="preserve"> and vibrancy. </w:t>
      </w:r>
      <w:r w:rsidR="00BB30E2" w:rsidRPr="00B3766E">
        <w:t>The would</w:t>
      </w:r>
      <w:r w:rsidR="00B3766E">
        <w:t>-</w:t>
      </w:r>
      <w:r w:rsidR="00BB30E2" w:rsidRPr="00B3766E">
        <w:t>be better when we are united</w:t>
      </w:r>
      <w:r w:rsidR="00B3766E">
        <w:t>,</w:t>
      </w:r>
      <w:r w:rsidR="00BB30E2" w:rsidRPr="00B3766E">
        <w:t xml:space="preserve"> and graffiti plays a significant role in united and joining people together.</w:t>
      </w:r>
    </w:p>
    <w:p w:rsidR="00296BD8" w:rsidRPr="00B3766E" w:rsidRDefault="00296BD8">
      <w:pPr>
        <w:spacing w:line="240" w:lineRule="auto"/>
      </w:pPr>
      <w:r w:rsidRPr="00B3766E">
        <w:br w:type="page"/>
      </w:r>
    </w:p>
    <w:p w:rsidR="003510CF" w:rsidRPr="00B3766E" w:rsidRDefault="00296BD8" w:rsidP="00B3766E">
      <w:pPr>
        <w:jc w:val="center"/>
      </w:pPr>
      <w:r w:rsidRPr="00B3766E">
        <w:lastRenderedPageBreak/>
        <w:t>References</w:t>
      </w:r>
    </w:p>
    <w:p w:rsidR="00735CF9" w:rsidRPr="00B3766E" w:rsidRDefault="00735CF9" w:rsidP="0061433E">
      <w:pPr>
        <w:ind w:left="720" w:hanging="720"/>
        <w:rPr>
          <w:color w:val="222222"/>
          <w:shd w:val="clear" w:color="auto" w:fill="FFFFFF"/>
        </w:rPr>
      </w:pPr>
      <w:r w:rsidRPr="00B3766E">
        <w:rPr>
          <w:color w:val="222222"/>
          <w:shd w:val="clear" w:color="auto" w:fill="FFFFFF"/>
        </w:rPr>
        <w:t>Brenner, L. (2019). THE BAN</w:t>
      </w:r>
      <w:r>
        <w:rPr>
          <w:color w:val="222222"/>
          <w:shd w:val="clear" w:color="auto" w:fill="FFFFFF"/>
        </w:rPr>
        <w:t>KS</w:t>
      </w:r>
      <w:r w:rsidRPr="00B3766E">
        <w:rPr>
          <w:color w:val="222222"/>
          <w:shd w:val="clear" w:color="auto" w:fill="FFFFFF"/>
        </w:rPr>
        <w:t>Y EFFECT: REVOLUTIONIZING HUMANITARIAN PROTEST ART. </w:t>
      </w:r>
      <w:r w:rsidRPr="00B3766E">
        <w:rPr>
          <w:i/>
          <w:iCs/>
          <w:color w:val="222222"/>
          <w:shd w:val="clear" w:color="auto" w:fill="FFFFFF"/>
        </w:rPr>
        <w:t>Harvard International Review</w:t>
      </w:r>
      <w:r w:rsidRPr="00B3766E">
        <w:rPr>
          <w:color w:val="222222"/>
          <w:shd w:val="clear" w:color="auto" w:fill="FFFFFF"/>
        </w:rPr>
        <w:t>, </w:t>
      </w:r>
      <w:r w:rsidRPr="00B3766E">
        <w:rPr>
          <w:i/>
          <w:iCs/>
          <w:color w:val="222222"/>
          <w:shd w:val="clear" w:color="auto" w:fill="FFFFFF"/>
        </w:rPr>
        <w:t>40</w:t>
      </w:r>
      <w:r w:rsidRPr="00B3766E">
        <w:rPr>
          <w:color w:val="222222"/>
          <w:shd w:val="clear" w:color="auto" w:fill="FFFFFF"/>
        </w:rPr>
        <w:t>(2), 34-37.</w:t>
      </w:r>
    </w:p>
    <w:p w:rsidR="00735CF9" w:rsidRPr="00B3766E" w:rsidRDefault="00735CF9" w:rsidP="0061433E">
      <w:pPr>
        <w:ind w:left="720" w:hanging="720"/>
        <w:rPr>
          <w:color w:val="000000"/>
          <w:shd w:val="clear" w:color="auto" w:fill="FFFFFF"/>
        </w:rPr>
      </w:pPr>
      <w:r w:rsidRPr="00B3766E">
        <w:rPr>
          <w:color w:val="000000"/>
          <w:shd w:val="clear" w:color="auto" w:fill="FFFFFF"/>
        </w:rPr>
        <w:t xml:space="preserve">Burach, R., Burns, H., &amp; Watkins, A. (2019). Graffiti is art, not vandalism. Retrieved from </w:t>
      </w:r>
      <w:hyperlink r:id="rId8" w:history="1">
        <w:r w:rsidRPr="00B3766E">
          <w:rPr>
            <w:rStyle w:val="Hyperlink"/>
            <w:shd w:val="clear" w:color="auto" w:fill="FFFFFF"/>
          </w:rPr>
          <w:t>https://temple-news.com/graffiti-is-art-not-vandalism/</w:t>
        </w:r>
      </w:hyperlink>
    </w:p>
    <w:p w:rsidR="00735CF9" w:rsidRPr="00B3766E" w:rsidRDefault="00735CF9" w:rsidP="0061433E">
      <w:pPr>
        <w:ind w:left="720" w:hanging="720"/>
      </w:pPr>
      <w:r w:rsidRPr="00B3766E">
        <w:rPr>
          <w:color w:val="222222"/>
          <w:shd w:val="clear" w:color="auto" w:fill="FFFFFF"/>
        </w:rPr>
        <w:t>Evans, G. (2016). Graffiti art and the city. </w:t>
      </w:r>
      <w:r w:rsidRPr="00B3766E">
        <w:rPr>
          <w:i/>
          <w:iCs/>
          <w:color w:val="222222"/>
          <w:shd w:val="clear" w:color="auto" w:fill="FFFFFF"/>
        </w:rPr>
        <w:t>Routledge handbook of graffiti and street art</w:t>
      </w:r>
      <w:r w:rsidRPr="00B3766E">
        <w:rPr>
          <w:color w:val="222222"/>
          <w:shd w:val="clear" w:color="auto" w:fill="FFFFFF"/>
        </w:rPr>
        <w:t>, 168-182.</w:t>
      </w:r>
    </w:p>
    <w:p w:rsidR="00735CF9" w:rsidRPr="00B3766E" w:rsidRDefault="00735CF9" w:rsidP="0061433E">
      <w:pPr>
        <w:ind w:left="720" w:hanging="720"/>
      </w:pPr>
      <w:r w:rsidRPr="00B3766E">
        <w:rPr>
          <w:color w:val="222222"/>
          <w:shd w:val="clear" w:color="auto" w:fill="FFFFFF"/>
        </w:rPr>
        <w:t xml:space="preserve">Schacter, R. (2016). Graffiti and street art as </w:t>
      </w:r>
      <w:r>
        <w:rPr>
          <w:color w:val="222222"/>
          <w:shd w:val="clear" w:color="auto" w:fill="FFFFFF"/>
        </w:rPr>
        <w:t xml:space="preserve">an </w:t>
      </w:r>
      <w:r w:rsidRPr="00B3766E">
        <w:rPr>
          <w:color w:val="222222"/>
          <w:shd w:val="clear" w:color="auto" w:fill="FFFFFF"/>
        </w:rPr>
        <w:t>ornament. </w:t>
      </w:r>
      <w:r w:rsidRPr="00B3766E">
        <w:rPr>
          <w:i/>
          <w:iCs/>
          <w:color w:val="222222"/>
          <w:shd w:val="clear" w:color="auto" w:fill="FFFFFF"/>
        </w:rPr>
        <w:t>Routledge handbook of graffiti and street art</w:t>
      </w:r>
      <w:r w:rsidRPr="00B3766E">
        <w:rPr>
          <w:color w:val="222222"/>
          <w:shd w:val="clear" w:color="auto" w:fill="FFFFFF"/>
        </w:rPr>
        <w:t>, 226-246.</w:t>
      </w:r>
      <w:bookmarkStart w:id="0" w:name="_GoBack"/>
      <w:bookmarkEnd w:id="0"/>
    </w:p>
    <w:p w:rsidR="003510CF" w:rsidRPr="00B3766E" w:rsidRDefault="003510CF" w:rsidP="00C92DD8">
      <w:r w:rsidRPr="00B3766E">
        <w:tab/>
      </w:r>
    </w:p>
    <w:sectPr w:rsidR="003510CF" w:rsidRPr="00B3766E" w:rsidSect="00CB5B4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0EEE" w:rsidRDefault="001A0EEE" w:rsidP="004D6A5D">
      <w:pPr>
        <w:spacing w:line="240" w:lineRule="auto"/>
      </w:pPr>
      <w:r>
        <w:separator/>
      </w:r>
    </w:p>
  </w:endnote>
  <w:endnote w:type="continuationSeparator" w:id="1">
    <w:p w:rsidR="001A0EEE" w:rsidRDefault="001A0EEE" w:rsidP="004D6A5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0EEE" w:rsidRDefault="001A0EEE" w:rsidP="004D6A5D">
      <w:pPr>
        <w:spacing w:line="240" w:lineRule="auto"/>
      </w:pPr>
      <w:r>
        <w:separator/>
      </w:r>
    </w:p>
  </w:footnote>
  <w:footnote w:type="continuationSeparator" w:id="1">
    <w:p w:rsidR="001A0EEE" w:rsidRDefault="001A0EEE" w:rsidP="004D6A5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B41" w:rsidRDefault="00042B25" w:rsidP="00CB5B41">
    <w:pPr>
      <w:pStyle w:val="Header"/>
    </w:pPr>
    <w:r>
      <w:t>GRAFFITI</w:t>
    </w:r>
    <w:r w:rsidR="00CB5B41">
      <w:tab/>
    </w:r>
    <w:r w:rsidR="00CB5B41">
      <w:tab/>
    </w:r>
    <w:r w:rsidR="008F00B5">
      <w:fldChar w:fldCharType="begin"/>
    </w:r>
    <w:r w:rsidR="00CB5B41">
      <w:instrText xml:space="preserve"> PAGE   \* MERGEFORMAT </w:instrText>
    </w:r>
    <w:r w:rsidR="008F00B5">
      <w:fldChar w:fldCharType="separate"/>
    </w:r>
    <w:r w:rsidR="002C3222">
      <w:rPr>
        <w:noProof/>
      </w:rPr>
      <w:t>5</w:t>
    </w:r>
    <w:r w:rsidR="008F00B5">
      <w:rPr>
        <w:noProof/>
      </w:rPr>
      <w:fldChar w:fldCharType="end"/>
    </w:r>
  </w:p>
  <w:p w:rsidR="004D6A5D" w:rsidRDefault="004D6A5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B41" w:rsidRDefault="00CB5B41" w:rsidP="00CB5B41">
    <w:pPr>
      <w:pStyle w:val="Header"/>
    </w:pPr>
    <w:r>
      <w:t xml:space="preserve">Running head: </w:t>
    </w:r>
    <w:r w:rsidR="00042B25">
      <w:t>GRAFFITI</w:t>
    </w:r>
    <w:r>
      <w:tab/>
    </w:r>
    <w:r>
      <w:tab/>
    </w:r>
    <w:r w:rsidR="008F00B5">
      <w:fldChar w:fldCharType="begin"/>
    </w:r>
    <w:r>
      <w:instrText xml:space="preserve"> PAGE   \* MERGEFORMAT </w:instrText>
    </w:r>
    <w:r w:rsidR="008F00B5">
      <w:fldChar w:fldCharType="separate"/>
    </w:r>
    <w:r w:rsidR="002C3222">
      <w:rPr>
        <w:noProof/>
      </w:rPr>
      <w:t>1</w:t>
    </w:r>
    <w:r w:rsidR="008F00B5">
      <w:rPr>
        <w:noProof/>
      </w:rPr>
      <w:fldChar w:fldCharType="end"/>
    </w:r>
  </w:p>
  <w:p w:rsidR="00CB5B41" w:rsidRDefault="00CB5B4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262273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Lc0sjA1srA0MjI1NjJW0lEKTi0uzszPAykwrAUAtWWafCwAAAA="/>
  </w:docVars>
  <w:rsids>
    <w:rsidRoot w:val="00042B25"/>
    <w:rsid w:val="00015012"/>
    <w:rsid w:val="00042B25"/>
    <w:rsid w:val="000D43EA"/>
    <w:rsid w:val="000E1322"/>
    <w:rsid w:val="000F0E8E"/>
    <w:rsid w:val="001019D5"/>
    <w:rsid w:val="00105D50"/>
    <w:rsid w:val="00147F2D"/>
    <w:rsid w:val="0019136C"/>
    <w:rsid w:val="001A0EEE"/>
    <w:rsid w:val="001A388D"/>
    <w:rsid w:val="001B1B0C"/>
    <w:rsid w:val="001C0C16"/>
    <w:rsid w:val="001C7045"/>
    <w:rsid w:val="001D4617"/>
    <w:rsid w:val="00207C70"/>
    <w:rsid w:val="00214CDD"/>
    <w:rsid w:val="00221301"/>
    <w:rsid w:val="002455E1"/>
    <w:rsid w:val="00256793"/>
    <w:rsid w:val="00296BD8"/>
    <w:rsid w:val="002B1A38"/>
    <w:rsid w:val="002C3222"/>
    <w:rsid w:val="002D4F0A"/>
    <w:rsid w:val="00320F15"/>
    <w:rsid w:val="0034252A"/>
    <w:rsid w:val="003510CF"/>
    <w:rsid w:val="003662C3"/>
    <w:rsid w:val="003971B9"/>
    <w:rsid w:val="003A4B8C"/>
    <w:rsid w:val="003B06B8"/>
    <w:rsid w:val="003B3B37"/>
    <w:rsid w:val="003C227C"/>
    <w:rsid w:val="003D0BE5"/>
    <w:rsid w:val="003F41D5"/>
    <w:rsid w:val="004237F4"/>
    <w:rsid w:val="004355CA"/>
    <w:rsid w:val="004A42AB"/>
    <w:rsid w:val="004A5B4E"/>
    <w:rsid w:val="004D6A5D"/>
    <w:rsid w:val="004E01F0"/>
    <w:rsid w:val="00520D27"/>
    <w:rsid w:val="005337E7"/>
    <w:rsid w:val="00543B26"/>
    <w:rsid w:val="005475CA"/>
    <w:rsid w:val="005708D2"/>
    <w:rsid w:val="00596D15"/>
    <w:rsid w:val="005A3ABE"/>
    <w:rsid w:val="005A3D16"/>
    <w:rsid w:val="00603FCE"/>
    <w:rsid w:val="0061433E"/>
    <w:rsid w:val="00633F30"/>
    <w:rsid w:val="00684B01"/>
    <w:rsid w:val="006A3710"/>
    <w:rsid w:val="006B0843"/>
    <w:rsid w:val="006C163A"/>
    <w:rsid w:val="00717AB2"/>
    <w:rsid w:val="00721C30"/>
    <w:rsid w:val="00723D78"/>
    <w:rsid w:val="00735CF9"/>
    <w:rsid w:val="007437DC"/>
    <w:rsid w:val="0077300A"/>
    <w:rsid w:val="00774271"/>
    <w:rsid w:val="007B0C6F"/>
    <w:rsid w:val="007D1B5A"/>
    <w:rsid w:val="007D48C5"/>
    <w:rsid w:val="00810CC5"/>
    <w:rsid w:val="0081241D"/>
    <w:rsid w:val="008A4D46"/>
    <w:rsid w:val="008E008D"/>
    <w:rsid w:val="008F00B5"/>
    <w:rsid w:val="008F6EEF"/>
    <w:rsid w:val="009366B7"/>
    <w:rsid w:val="009443CB"/>
    <w:rsid w:val="00966FCF"/>
    <w:rsid w:val="009A632C"/>
    <w:rsid w:val="009C18F8"/>
    <w:rsid w:val="009D1416"/>
    <w:rsid w:val="009D2700"/>
    <w:rsid w:val="009E126B"/>
    <w:rsid w:val="00A207E9"/>
    <w:rsid w:val="00A6219C"/>
    <w:rsid w:val="00AB74ED"/>
    <w:rsid w:val="00AC4E18"/>
    <w:rsid w:val="00AD580B"/>
    <w:rsid w:val="00B07031"/>
    <w:rsid w:val="00B36807"/>
    <w:rsid w:val="00B36EE2"/>
    <w:rsid w:val="00B3766E"/>
    <w:rsid w:val="00B4536F"/>
    <w:rsid w:val="00B67E39"/>
    <w:rsid w:val="00B73F11"/>
    <w:rsid w:val="00B77005"/>
    <w:rsid w:val="00BB30E2"/>
    <w:rsid w:val="00BC17AD"/>
    <w:rsid w:val="00BF4E8E"/>
    <w:rsid w:val="00C00033"/>
    <w:rsid w:val="00C03F87"/>
    <w:rsid w:val="00C0494F"/>
    <w:rsid w:val="00C14E41"/>
    <w:rsid w:val="00C45A78"/>
    <w:rsid w:val="00C641D0"/>
    <w:rsid w:val="00C6713F"/>
    <w:rsid w:val="00C92A47"/>
    <w:rsid w:val="00C92DD8"/>
    <w:rsid w:val="00C966B6"/>
    <w:rsid w:val="00CA54D2"/>
    <w:rsid w:val="00CA693B"/>
    <w:rsid w:val="00CB5B41"/>
    <w:rsid w:val="00CD1AFC"/>
    <w:rsid w:val="00D52447"/>
    <w:rsid w:val="00DA0C27"/>
    <w:rsid w:val="00E136D8"/>
    <w:rsid w:val="00E21306"/>
    <w:rsid w:val="00E2660D"/>
    <w:rsid w:val="00E3135D"/>
    <w:rsid w:val="00E56BAD"/>
    <w:rsid w:val="00EA18A7"/>
    <w:rsid w:val="00EC61BA"/>
    <w:rsid w:val="00ED62BC"/>
    <w:rsid w:val="00EE7B66"/>
    <w:rsid w:val="00F02210"/>
    <w:rsid w:val="00F02ED9"/>
    <w:rsid w:val="00F555C5"/>
    <w:rsid w:val="00F56377"/>
    <w:rsid w:val="00FA17EF"/>
    <w:rsid w:val="00FC193C"/>
    <w:rsid w:val="00FE52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4271"/>
    <w:pPr>
      <w:spacing w:line="48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character" w:styleId="Hyperlink">
    <w:name w:val="Hyperlink"/>
    <w:basedOn w:val="DefaultParagraphFont"/>
    <w:uiPriority w:val="99"/>
    <w:unhideWhenUsed/>
    <w:rsid w:val="004355CA"/>
    <w:rPr>
      <w:color w:val="0000FF" w:themeColor="hyperlink"/>
      <w:u w:val="single"/>
    </w:rPr>
  </w:style>
  <w:style w:type="character" w:customStyle="1" w:styleId="UnresolvedMention">
    <w:name w:val="Unresolved Mention"/>
    <w:basedOn w:val="DefaultParagraphFont"/>
    <w:uiPriority w:val="99"/>
    <w:semiHidden/>
    <w:unhideWhenUsed/>
    <w:rsid w:val="004355CA"/>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5048613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mple-news.com/graffiti-is-art-not-vandalis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monso\Downloads\Kevin\templates\APA-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7001B0CC-0514-44F0-A712-AA8B39E8E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APA-Template</Template>
  <TotalTime>0</TotalTime>
  <Pages>6</Pages>
  <Words>1156</Words>
  <Characters>6595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dc:creator>
  <cp:lastModifiedBy>ADM</cp:lastModifiedBy>
  <cp:revision>2</cp:revision>
  <dcterms:created xsi:type="dcterms:W3CDTF">2019-11-11T14:11:00Z</dcterms:created>
  <dcterms:modified xsi:type="dcterms:W3CDTF">2019-11-11T14:11:00Z</dcterms:modified>
</cp:coreProperties>
</file>